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8B7CE8" w14:textId="77777777" w:rsidR="00BD3319" w:rsidRPr="00F03BD9" w:rsidRDefault="001F7EE0" w:rsidP="001F7EE0">
      <w:pPr>
        <w:pStyle w:val="berschrift1"/>
        <w:spacing w:after="240"/>
        <w:rPr>
          <w:rFonts w:ascii="Arial" w:hAnsi="Arial" w:cs="Arial"/>
          <w:lang w:val="fr-CH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0A1BF1" wp14:editId="54DEAB44">
            <wp:simplePos x="0" y="0"/>
            <wp:positionH relativeFrom="column">
              <wp:posOffset>4593590</wp:posOffset>
            </wp:positionH>
            <wp:positionV relativeFrom="paragraph">
              <wp:posOffset>-128058</wp:posOffset>
            </wp:positionV>
            <wp:extent cx="1183005" cy="120713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3BD9">
        <w:rPr>
          <w:rFonts w:ascii="Arial" w:hAnsi="Arial" w:cs="Arial"/>
          <w:lang w:val="fr-CH"/>
        </w:rPr>
        <w:t>Texte de soumission</w:t>
      </w:r>
      <w:r w:rsidRPr="00F03BD9">
        <w:rPr>
          <w:b w:val="0"/>
          <w:sz w:val="24"/>
          <w:lang w:val="fr-CH"/>
        </w:rPr>
        <w:t xml:space="preserve"> </w:t>
      </w:r>
    </w:p>
    <w:p w14:paraId="6143C385" w14:textId="77777777" w:rsidR="00BD3319" w:rsidRPr="00F03BD9" w:rsidRDefault="002279B1" w:rsidP="00BD3319">
      <w:pPr>
        <w:pStyle w:val="berschrift1"/>
        <w:spacing w:after="240"/>
        <w:rPr>
          <w:rFonts w:ascii="Arial" w:hAnsi="Arial" w:cs="Arial"/>
          <w:szCs w:val="28"/>
          <w:lang w:val="fr-CH"/>
        </w:rPr>
      </w:pPr>
      <w:r w:rsidRPr="00F03BD9">
        <w:rPr>
          <w:rFonts w:ascii="Arial" w:hAnsi="Arial" w:cs="Arial"/>
          <w:szCs w:val="28"/>
          <w:lang w:val="fr-CH"/>
        </w:rPr>
        <w:t>Détecteur de mouvement theMova S360-101 FLAT DE WH</w:t>
      </w:r>
    </w:p>
    <w:p w14:paraId="7FB0AD3D" w14:textId="77777777" w:rsidR="00BD3319" w:rsidRPr="00F03BD9" w:rsidRDefault="002279B1" w:rsidP="00BD3319">
      <w:pPr>
        <w:spacing w:after="120"/>
        <w:rPr>
          <w:rFonts w:ascii="Arial" w:hAnsi="Arial" w:cs="Arial"/>
          <w:b/>
          <w:sz w:val="20"/>
          <w:lang w:val="fr-CH"/>
        </w:rPr>
      </w:pPr>
      <w:r w:rsidRPr="00F03BD9">
        <w:rPr>
          <w:rFonts w:ascii="Arial" w:hAnsi="Arial" w:cs="Arial"/>
          <w:b/>
          <w:sz w:val="20"/>
          <w:lang w:val="fr-CH"/>
        </w:rPr>
        <w:t xml:space="preserve">N° de réf. blanc : </w:t>
      </w:r>
      <w:r w:rsidRPr="00F03BD9">
        <w:rPr>
          <w:rFonts w:ascii="Arial" w:hAnsi="Arial" w:cs="Arial"/>
          <w:b/>
          <w:sz w:val="20"/>
          <w:lang w:val="fr-CH"/>
        </w:rPr>
        <w:tab/>
      </w:r>
      <w:r w:rsidRPr="00F03BD9">
        <w:rPr>
          <w:rFonts w:ascii="Arial" w:hAnsi="Arial" w:cs="Arial"/>
          <w:b/>
          <w:sz w:val="20"/>
          <w:lang w:val="fr-CH"/>
        </w:rPr>
        <w:tab/>
        <w:t>1030545</w:t>
      </w:r>
    </w:p>
    <w:p w14:paraId="37F2FAE4" w14:textId="77777777" w:rsidR="00BD3319" w:rsidRPr="00F03BD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7F8FCEDF" w14:textId="77777777" w:rsidR="001F7EE0" w:rsidRPr="00F03BD9" w:rsidRDefault="001F7EE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</w:p>
    <w:p w14:paraId="4B003D3E" w14:textId="77777777" w:rsidR="006C784A" w:rsidRPr="00F03BD9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F03BD9">
        <w:rPr>
          <w:rFonts w:ascii="Arial" w:hAnsi="Arial" w:cs="Arial"/>
          <w:u w:val="single"/>
          <w:lang w:val="fr-CH"/>
        </w:rPr>
        <w:t>Caractéristiques :</w:t>
      </w:r>
    </w:p>
    <w:p w14:paraId="633A53A8" w14:textId="77777777" w:rsidR="007F4E69" w:rsidRPr="00F03BD9" w:rsidRDefault="002279B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Détecteur de mouvement passif infrarouge pour montage au plafond</w:t>
      </w:r>
    </w:p>
    <w:p w14:paraId="4FA82F98" w14:textId="77777777" w:rsidR="007F4E69" w:rsidRPr="00F03BD9" w:rsidRDefault="002279B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Commande automatique en fonction du mouvement et de la luminosité pour éclairage et CVC </w:t>
      </w:r>
    </w:p>
    <w:p w14:paraId="0236B2B7" w14:textId="7BD23B8D" w:rsidR="00A75E61" w:rsidRPr="00F03BD9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Zone de détection ronde 360°, d'une portée pouvant atteindre 64 m</w:t>
      </w:r>
      <w:r w:rsidRPr="00F03BD9">
        <w:rPr>
          <w:rFonts w:ascii="Arial" w:hAnsi="Arial" w:cs="Arial"/>
          <w:vertAlign w:val="superscript"/>
          <w:lang w:val="fr-CH"/>
        </w:rPr>
        <w:t>2</w:t>
      </w:r>
      <w:r w:rsidRPr="00F03BD9">
        <w:rPr>
          <w:rFonts w:ascii="Arial" w:hAnsi="Arial" w:cs="Arial"/>
          <w:lang w:val="fr-CH"/>
        </w:rPr>
        <w:t xml:space="preserve"> (Ø 9 m)</w:t>
      </w:r>
    </w:p>
    <w:p w14:paraId="4B438C9A" w14:textId="52DD98DC" w:rsidR="00F03BD9" w:rsidRPr="00F03BD9" w:rsidRDefault="00F03BD9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Mode Capteur de lumière du jour pour le pilotage de l‘éclairage en fonction de la luminosité, possible via une appli</w:t>
      </w:r>
    </w:p>
    <w:p w14:paraId="0772B774" w14:textId="77777777" w:rsidR="00F50BD0" w:rsidRPr="00F03BD9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Mesure de lumière mixte appropriée pour les lampes fluorescentes (FL/PL/ESL), à halogène, à incandescence et LED</w:t>
      </w:r>
    </w:p>
    <w:p w14:paraId="56F48D9F" w14:textId="77777777"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Fonctionnement en mode automatique</w:t>
      </w:r>
    </w:p>
    <w:p w14:paraId="7EE9EB3C" w14:textId="77777777" w:rsidR="004C6BD9" w:rsidRPr="00F03BD9" w:rsidRDefault="002279B1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Valeur de consigne de luminosité réglable, fonction d'apprentissage</w:t>
      </w:r>
    </w:p>
    <w:p w14:paraId="6EF24F96" w14:textId="77777777" w:rsidR="00F50BD0" w:rsidRPr="00F03BD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b/>
          <w:lang w:val="fr-CH"/>
        </w:rPr>
        <w:t>Réduction de la temporisation à l'extinction en cas de présence brève (présence de courte durée)</w:t>
      </w:r>
      <w:r w:rsidRPr="00F03BD9">
        <w:rPr>
          <w:rFonts w:ascii="Arial" w:hAnsi="Arial" w:cs="Arial"/>
          <w:lang w:val="fr-CH"/>
        </w:rPr>
        <w:t xml:space="preserve"> </w:t>
      </w:r>
    </w:p>
    <w:p w14:paraId="60E411D2" w14:textId="77777777"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Fonction impulsions pour minuteries d'escalier</w:t>
      </w:r>
    </w:p>
    <w:p w14:paraId="288C8786" w14:textId="77777777"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Sensibilité de détection réglable</w:t>
      </w:r>
    </w:p>
    <w:p w14:paraId="3237D82D" w14:textId="77777777" w:rsidR="00F50BD0" w:rsidRPr="00F03BD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Mise en service immédiate grâce aux préréglages effectués en usine </w:t>
      </w:r>
    </w:p>
    <w:p w14:paraId="236D0E8A" w14:textId="77777777" w:rsidR="00F50BD0" w:rsidRPr="00F03BD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Paramétrable à distance avec la télécommande </w:t>
      </w:r>
    </w:p>
    <w:p w14:paraId="29D395F5" w14:textId="77777777" w:rsidR="00F50BD0" w:rsidRPr="00F03BD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Mode test pour vérifier le fonctionnement et la zone de détection </w:t>
      </w:r>
    </w:p>
    <w:p w14:paraId="352C98F8" w14:textId="77777777" w:rsidR="001B798A" w:rsidRPr="00F03BD9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fr-CH"/>
        </w:rPr>
      </w:pPr>
    </w:p>
    <w:p w14:paraId="0AF52815" w14:textId="77777777" w:rsidR="00986F7F" w:rsidRPr="00F03BD9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F03BD9">
        <w:rPr>
          <w:rFonts w:ascii="Arial" w:hAnsi="Arial" w:cs="Arial"/>
          <w:spacing w:val="-3"/>
          <w:u w:val="single"/>
          <w:lang w:val="fr-CH"/>
        </w:rPr>
        <w:t>Caractéristiques techniques :</w:t>
      </w:r>
    </w:p>
    <w:p w14:paraId="7A0F53C4" w14:textId="77777777" w:rsidR="001B798A" w:rsidRPr="00F03BD9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F03BD9">
        <w:rPr>
          <w:rFonts w:ascii="Arial" w:hAnsi="Arial" w:cs="Arial"/>
          <w:spacing w:val="-3"/>
          <w:lang w:val="fr-CH"/>
        </w:rPr>
        <w:t xml:space="preserve">Tension de service : </w:t>
      </w:r>
      <w:r w:rsidRPr="00F03BD9">
        <w:rPr>
          <w:rFonts w:ascii="Arial" w:hAnsi="Arial" w:cs="Arial"/>
          <w:spacing w:val="-3"/>
          <w:lang w:val="fr-CH"/>
        </w:rPr>
        <w:tab/>
      </w:r>
      <w:r w:rsidRPr="00F03BD9">
        <w:rPr>
          <w:rFonts w:ascii="Arial" w:hAnsi="Arial" w:cs="Arial"/>
          <w:spacing w:val="-3"/>
          <w:lang w:val="fr-CH"/>
        </w:rPr>
        <w:tab/>
        <w:t>230 V CA</w:t>
      </w:r>
    </w:p>
    <w:p w14:paraId="390D7180" w14:textId="77777777" w:rsidR="00CC6300" w:rsidRPr="00F03BD9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F03BD9">
        <w:rPr>
          <w:rFonts w:ascii="Arial" w:hAnsi="Arial" w:cs="Arial"/>
          <w:spacing w:val="-3"/>
          <w:lang w:val="fr-CH"/>
        </w:rPr>
        <w:t xml:space="preserve">Fréquence : </w:t>
      </w:r>
      <w:r w:rsidRPr="00F03BD9">
        <w:rPr>
          <w:rFonts w:ascii="Arial" w:hAnsi="Arial" w:cs="Arial"/>
          <w:spacing w:val="-3"/>
          <w:lang w:val="fr-CH"/>
        </w:rPr>
        <w:tab/>
      </w:r>
      <w:r w:rsidRPr="00F03BD9">
        <w:rPr>
          <w:rFonts w:ascii="Arial" w:hAnsi="Arial" w:cs="Arial"/>
          <w:spacing w:val="-3"/>
          <w:lang w:val="fr-CH"/>
        </w:rPr>
        <w:tab/>
      </w:r>
      <w:r w:rsidRPr="00F03BD9">
        <w:rPr>
          <w:rFonts w:ascii="Arial" w:hAnsi="Arial" w:cs="Arial"/>
          <w:spacing w:val="-3"/>
          <w:lang w:val="fr-CH"/>
        </w:rPr>
        <w:tab/>
        <w:t>50 Hz</w:t>
      </w:r>
    </w:p>
    <w:p w14:paraId="53C81989" w14:textId="77777777" w:rsidR="00CC6300" w:rsidRPr="00F03BD9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F03BD9">
        <w:rPr>
          <w:rFonts w:ascii="Arial" w:hAnsi="Arial" w:cs="Arial"/>
          <w:spacing w:val="-3"/>
          <w:lang w:val="fr-CH"/>
        </w:rPr>
        <w:t>Propre consommation :</w:t>
      </w:r>
      <w:r w:rsidRPr="00F03BD9">
        <w:rPr>
          <w:rFonts w:ascii="Arial" w:hAnsi="Arial" w:cs="Arial"/>
          <w:b/>
          <w:spacing w:val="-3"/>
          <w:lang w:val="fr-CH"/>
        </w:rPr>
        <w:t xml:space="preserve"> </w:t>
      </w:r>
      <w:r w:rsidRPr="00F03BD9">
        <w:rPr>
          <w:rFonts w:ascii="Arial" w:hAnsi="Arial" w:cs="Arial"/>
          <w:b/>
          <w:spacing w:val="-3"/>
          <w:lang w:val="fr-CH"/>
        </w:rPr>
        <w:tab/>
      </w:r>
      <w:r w:rsidRPr="00F03BD9">
        <w:rPr>
          <w:rFonts w:ascii="Arial" w:hAnsi="Arial" w:cs="Arial"/>
          <w:b/>
          <w:spacing w:val="-3"/>
          <w:lang w:val="fr-CH"/>
        </w:rPr>
        <w:tab/>
        <w:t>e</w:t>
      </w:r>
      <w:r w:rsidRPr="00F03BD9">
        <w:rPr>
          <w:rFonts w:ascii="Arial" w:hAnsi="Arial" w:cs="Arial"/>
          <w:spacing w:val="-3"/>
          <w:lang w:val="fr-CH"/>
        </w:rPr>
        <w:t>nv. 0,5 W</w:t>
      </w:r>
    </w:p>
    <w:p w14:paraId="3E887509" w14:textId="1A3E100F" w:rsidR="00A75E61" w:rsidRPr="00F03BD9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spacing w:val="-3"/>
          <w:lang w:val="fr-CH"/>
        </w:rPr>
        <w:t xml:space="preserve">Zone de détection, personnes en mouvement : </w:t>
      </w:r>
      <w:r w:rsidRPr="00F03BD9">
        <w:rPr>
          <w:rFonts w:ascii="Arial" w:hAnsi="Arial" w:cs="Arial"/>
          <w:lang w:val="fr-CH"/>
        </w:rPr>
        <w:t>Ø 8 m pour mouvements tangentiels, Ø 4 m pour mouvements radiaux (haut. 3 m)</w:t>
      </w:r>
    </w:p>
    <w:p w14:paraId="13FEB310" w14:textId="77777777" w:rsidR="00A75E61" w:rsidRPr="00F03BD9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F03BD9">
        <w:rPr>
          <w:rFonts w:ascii="Arial" w:hAnsi="Arial" w:cs="Arial"/>
          <w:lang w:val="fr-CH"/>
        </w:rPr>
        <w:t xml:space="preserve">Hauteur de montage : </w:t>
      </w:r>
      <w:r w:rsidRPr="00F03BD9">
        <w:rPr>
          <w:rFonts w:ascii="Arial" w:hAnsi="Arial" w:cs="Arial"/>
          <w:lang w:val="fr-CH"/>
        </w:rPr>
        <w:tab/>
      </w:r>
      <w:r w:rsidRPr="00F03BD9">
        <w:rPr>
          <w:rFonts w:ascii="Arial" w:hAnsi="Arial" w:cs="Arial"/>
          <w:lang w:val="fr-CH"/>
        </w:rPr>
        <w:tab/>
        <w:t>2 - 4 m</w:t>
      </w:r>
    </w:p>
    <w:p w14:paraId="2D2829A8" w14:textId="0456ECCD" w:rsidR="00E5779A" w:rsidRPr="00F03BD9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Canal A éclairage : </w:t>
      </w:r>
      <w:r w:rsidRPr="00F03BD9">
        <w:rPr>
          <w:rFonts w:ascii="Arial" w:hAnsi="Arial" w:cs="Arial"/>
          <w:lang w:val="fr-CH"/>
        </w:rPr>
        <w:tab/>
        <w:t xml:space="preserve">Relais, 1 contact à fermeture 230 V / 10 A, 2300 W ou 1150 VA (cos </w:t>
      </w:r>
      <w:r>
        <w:rPr>
          <w:rFonts w:ascii="Calibri" w:hAnsi="Calibri" w:cs="Calibri"/>
        </w:rPr>
        <w:t>ϕ</w:t>
      </w:r>
      <w:r w:rsidRPr="00F03BD9">
        <w:rPr>
          <w:rFonts w:ascii="Arial" w:hAnsi="Arial" w:cs="Arial"/>
          <w:lang w:val="fr-CH"/>
        </w:rPr>
        <w:t xml:space="preserve"> = 0,5)</w:t>
      </w:r>
    </w:p>
    <w:p w14:paraId="78D2D863" w14:textId="118E66E5" w:rsidR="009211A7" w:rsidRPr="00F03BD9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Puissance de commutation max. de LED :</w:t>
      </w:r>
      <w:r w:rsidR="00F03BD9">
        <w:rPr>
          <w:rFonts w:ascii="Arial" w:hAnsi="Arial" w:cs="Arial"/>
          <w:lang w:val="fr-CH"/>
        </w:rPr>
        <w:t xml:space="preserve"> </w:t>
      </w:r>
      <w:r w:rsidRPr="00F03BD9">
        <w:rPr>
          <w:rFonts w:ascii="Arial" w:hAnsi="Arial" w:cs="Arial"/>
          <w:lang w:val="fr-CH"/>
        </w:rPr>
        <w:t>250 W</w:t>
      </w:r>
    </w:p>
    <w:p w14:paraId="4BC43D4F" w14:textId="63AEE4F1" w:rsidR="00CC6300" w:rsidRPr="00F03BD9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fr-CH"/>
        </w:rPr>
      </w:pPr>
      <w:r w:rsidRPr="00F03BD9">
        <w:rPr>
          <w:rFonts w:ascii="Arial" w:hAnsi="Arial" w:cs="Arial"/>
          <w:lang w:val="fr-CH"/>
        </w:rPr>
        <w:t>Courant à l'enclenchement max. :</w:t>
      </w:r>
      <w:r w:rsidR="00F03BD9">
        <w:rPr>
          <w:rFonts w:ascii="Arial" w:hAnsi="Arial" w:cs="Arial"/>
          <w:b/>
          <w:lang w:val="fr-CH"/>
        </w:rPr>
        <w:t xml:space="preserve"> </w:t>
      </w:r>
      <w:r w:rsidRPr="00F03BD9">
        <w:rPr>
          <w:rFonts w:ascii="Arial" w:hAnsi="Arial" w:cs="Arial"/>
          <w:lang w:val="fr-CH"/>
        </w:rPr>
        <w:t>400 A / 200 µs</w:t>
      </w:r>
      <w:r w:rsidRPr="00F03BD9">
        <w:rPr>
          <w:rFonts w:ascii="Arial" w:hAnsi="Arial" w:cs="Arial"/>
          <w:b/>
          <w:lang w:val="fr-CH"/>
        </w:rPr>
        <w:t xml:space="preserve"> </w:t>
      </w:r>
    </w:p>
    <w:p w14:paraId="4270D68B" w14:textId="40F4F8D3" w:rsidR="00CC6300" w:rsidRPr="00F03BD9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Valeur de commutation de la luminosité : 30 – 3000 lux</w:t>
      </w:r>
    </w:p>
    <w:p w14:paraId="7DE359F9" w14:textId="78D9342F" w:rsidR="00CC6300" w:rsidRPr="00F03BD9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Temporisation de l'éclairage à l'extinction : 10 s – 60 min</w:t>
      </w:r>
    </w:p>
    <w:p w14:paraId="15FFB09A" w14:textId="3FB3D4E7" w:rsidR="002A64A1" w:rsidRPr="00F03BD9" w:rsidRDefault="002A64A1" w:rsidP="002A64A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Canal H Présence : </w:t>
      </w:r>
      <w:r w:rsidRPr="00F03BD9">
        <w:rPr>
          <w:rFonts w:ascii="Arial" w:hAnsi="Arial" w:cs="Arial"/>
          <w:lang w:val="fr-CH"/>
        </w:rPr>
        <w:tab/>
        <w:t xml:space="preserve">Relais, 1 contact à fermeture hors tension 220 V CC / 50 W ou 250 V CA / 50 VA </w:t>
      </w:r>
    </w:p>
    <w:p w14:paraId="0D26C343" w14:textId="79ED1CF9" w:rsidR="002A64A1" w:rsidRPr="00F03BD9" w:rsidRDefault="002A64A1" w:rsidP="002A64A1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Temporisation à l'extinction de la présence : 10 s – 120 min</w:t>
      </w:r>
    </w:p>
    <w:p w14:paraId="231DA77A" w14:textId="220A26CC" w:rsidR="002A64A1" w:rsidRPr="00F03BD9" w:rsidRDefault="002A64A1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>Temporisation à l'enclenchement de la présence :</w:t>
      </w:r>
      <w:r w:rsidR="00F03BD9">
        <w:rPr>
          <w:rFonts w:ascii="Arial" w:hAnsi="Arial" w:cs="Arial"/>
          <w:lang w:val="fr-CH"/>
        </w:rPr>
        <w:t xml:space="preserve"> </w:t>
      </w:r>
      <w:r w:rsidRPr="00F03BD9">
        <w:rPr>
          <w:rFonts w:ascii="Arial" w:hAnsi="Arial" w:cs="Arial"/>
          <w:lang w:val="fr-CH"/>
        </w:rPr>
        <w:t xml:space="preserve">0 s – 10 min </w:t>
      </w:r>
    </w:p>
    <w:p w14:paraId="43AEA765" w14:textId="7A7F29B0" w:rsidR="00A75E61" w:rsidRPr="00F03BD9" w:rsidRDefault="00A75E61" w:rsidP="00A75E61">
      <w:pPr>
        <w:pStyle w:val="Aufzhlung"/>
        <w:ind w:left="0" w:firstLine="0"/>
        <w:rPr>
          <w:rFonts w:ascii="Arial" w:hAnsi="Arial" w:cs="Arial"/>
          <w:b/>
          <w:lang w:val="fr-CH"/>
        </w:rPr>
      </w:pPr>
      <w:r w:rsidRPr="00F03BD9">
        <w:rPr>
          <w:rFonts w:ascii="Arial" w:hAnsi="Arial" w:cs="Arial"/>
          <w:b/>
          <w:lang w:val="fr-CH"/>
        </w:rPr>
        <w:t xml:space="preserve">Indice de protection : </w:t>
      </w:r>
      <w:r w:rsidRPr="00F03BD9">
        <w:rPr>
          <w:rFonts w:ascii="Arial" w:hAnsi="Arial" w:cs="Arial"/>
          <w:b/>
          <w:lang w:val="fr-CH"/>
        </w:rPr>
        <w:tab/>
      </w:r>
      <w:r w:rsidRPr="00F03BD9">
        <w:rPr>
          <w:rFonts w:ascii="Arial" w:hAnsi="Arial" w:cs="Arial"/>
          <w:b/>
          <w:lang w:val="fr-CH"/>
        </w:rPr>
        <w:tab/>
        <w:t>IP 54 (à l'état monté)</w:t>
      </w:r>
    </w:p>
    <w:p w14:paraId="1E58B0C0" w14:textId="7B6F2D02" w:rsidR="00A75E61" w:rsidRPr="00F03BD9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Température de service : </w:t>
      </w:r>
      <w:r w:rsidRPr="00F03BD9">
        <w:rPr>
          <w:rFonts w:ascii="Arial" w:hAnsi="Arial" w:cs="Arial"/>
          <w:lang w:val="fr-CH"/>
        </w:rPr>
        <w:tab/>
        <w:t>-15 °C à +50 °C</w:t>
      </w:r>
    </w:p>
    <w:p w14:paraId="4B816E2C" w14:textId="77777777" w:rsidR="00CC6300" w:rsidRPr="00F03BD9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Dimensions : </w:t>
      </w:r>
      <w:r w:rsidRPr="00F03BD9">
        <w:rPr>
          <w:rFonts w:ascii="Arial" w:hAnsi="Arial" w:cs="Arial"/>
          <w:lang w:val="fr-CH"/>
        </w:rPr>
        <w:tab/>
      </w:r>
      <w:r w:rsidRPr="00F03BD9">
        <w:rPr>
          <w:rFonts w:ascii="Arial" w:hAnsi="Arial" w:cs="Arial"/>
          <w:lang w:val="fr-CH"/>
        </w:rPr>
        <w:tab/>
      </w:r>
      <w:r w:rsidRPr="00F03BD9">
        <w:rPr>
          <w:rFonts w:ascii="Arial" w:hAnsi="Arial" w:cs="Arial"/>
          <w:lang w:val="fr-CH"/>
        </w:rPr>
        <w:tab/>
        <w:t>Ø 85 mm, profondeur de montage 74 mm</w:t>
      </w:r>
    </w:p>
    <w:p w14:paraId="3F6C5F35" w14:textId="731EB177" w:rsidR="00293461" w:rsidRPr="00F03BD9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F03BD9">
        <w:rPr>
          <w:rFonts w:ascii="Arial" w:hAnsi="Arial" w:cs="Arial"/>
          <w:lang w:val="fr-CH"/>
        </w:rPr>
        <w:t xml:space="preserve">Montage : </w:t>
      </w:r>
      <w:r w:rsidRPr="00F03BD9">
        <w:rPr>
          <w:rFonts w:ascii="Arial" w:hAnsi="Arial" w:cs="Arial"/>
          <w:lang w:val="fr-CH"/>
        </w:rPr>
        <w:tab/>
      </w:r>
      <w:r w:rsidRPr="00F03BD9">
        <w:rPr>
          <w:rFonts w:ascii="Arial" w:hAnsi="Arial" w:cs="Arial"/>
          <w:lang w:val="fr-CH"/>
        </w:rPr>
        <w:tab/>
      </w:r>
      <w:r w:rsidRPr="00F03BD9">
        <w:rPr>
          <w:rFonts w:ascii="Arial" w:hAnsi="Arial" w:cs="Arial"/>
          <w:lang w:val="fr-CH"/>
        </w:rPr>
        <w:tab/>
        <w:t>en faux plafond avec ressorts, découpe au plafond Ø 62 – 70 mm</w:t>
      </w:r>
    </w:p>
    <w:p w14:paraId="3B8D4A32" w14:textId="77777777" w:rsidR="001F4E1D" w:rsidRPr="00F03BD9" w:rsidRDefault="001F4E1D" w:rsidP="00785FE4">
      <w:pPr>
        <w:rPr>
          <w:rFonts w:ascii="Arial" w:hAnsi="Arial" w:cs="Arial"/>
          <w:sz w:val="20"/>
          <w:lang w:val="fr-CH"/>
        </w:rPr>
      </w:pPr>
    </w:p>
    <w:p w14:paraId="3664471E" w14:textId="77777777" w:rsidR="00883371" w:rsidRPr="00F03BD9" w:rsidRDefault="00883371" w:rsidP="00785FE4">
      <w:pPr>
        <w:rPr>
          <w:rFonts w:ascii="Arial" w:hAnsi="Arial" w:cs="Arial"/>
          <w:sz w:val="20"/>
          <w:lang w:val="fr-CH"/>
        </w:rPr>
      </w:pPr>
    </w:p>
    <w:p w14:paraId="40091367" w14:textId="77777777" w:rsidR="00883371" w:rsidRPr="00F03BD9" w:rsidRDefault="00883371" w:rsidP="00785FE4">
      <w:pPr>
        <w:rPr>
          <w:rFonts w:ascii="Arial" w:hAnsi="Arial" w:cs="Arial"/>
          <w:sz w:val="20"/>
          <w:lang w:val="fr-CH"/>
        </w:rPr>
      </w:pPr>
    </w:p>
    <w:p w14:paraId="373A3787" w14:textId="77777777" w:rsidR="001F7EE0" w:rsidRPr="00F03BD9" w:rsidRDefault="001F7EE0" w:rsidP="00785FE4">
      <w:pPr>
        <w:rPr>
          <w:rFonts w:ascii="Arial" w:hAnsi="Arial" w:cs="Arial"/>
          <w:sz w:val="20"/>
          <w:lang w:val="fr-CH"/>
        </w:rPr>
      </w:pPr>
    </w:p>
    <w:p w14:paraId="4F70F91A" w14:textId="77777777" w:rsidR="001F7EE0" w:rsidRPr="00F03BD9" w:rsidRDefault="001F7EE0" w:rsidP="00785FE4">
      <w:pPr>
        <w:rPr>
          <w:rFonts w:ascii="Arial" w:hAnsi="Arial" w:cs="Arial"/>
          <w:sz w:val="20"/>
          <w:lang w:val="fr-CH"/>
        </w:rPr>
      </w:pPr>
    </w:p>
    <w:p w14:paraId="3C114A17" w14:textId="77777777" w:rsidR="001F7EE0" w:rsidRPr="00F03BD9" w:rsidRDefault="001F7EE0" w:rsidP="00785FE4">
      <w:pPr>
        <w:rPr>
          <w:rFonts w:ascii="Arial" w:hAnsi="Arial" w:cs="Arial"/>
          <w:sz w:val="20"/>
          <w:lang w:val="fr-CH"/>
        </w:rPr>
      </w:pPr>
    </w:p>
    <w:p w14:paraId="7E54208E" w14:textId="77777777" w:rsidR="001F7EE0" w:rsidRPr="00F03BD9" w:rsidRDefault="001F7EE0" w:rsidP="00785FE4">
      <w:pPr>
        <w:rPr>
          <w:rFonts w:ascii="Arial" w:hAnsi="Arial" w:cs="Arial"/>
          <w:sz w:val="20"/>
          <w:lang w:val="fr-CH"/>
        </w:rPr>
      </w:pPr>
    </w:p>
    <w:p w14:paraId="7C71DD5F" w14:textId="77777777" w:rsidR="001F7EE0" w:rsidRPr="00F03BD9" w:rsidRDefault="001F7EE0" w:rsidP="00785FE4">
      <w:pPr>
        <w:rPr>
          <w:rFonts w:ascii="Arial" w:hAnsi="Arial" w:cs="Arial"/>
          <w:sz w:val="20"/>
          <w:lang w:val="fr-CH"/>
        </w:rPr>
      </w:pPr>
    </w:p>
    <w:p w14:paraId="37467408" w14:textId="77777777" w:rsidR="001F7EE0" w:rsidRPr="00F03BD9" w:rsidRDefault="001F7EE0" w:rsidP="00785FE4">
      <w:pPr>
        <w:rPr>
          <w:rFonts w:ascii="Arial" w:hAnsi="Arial" w:cs="Arial"/>
          <w:sz w:val="20"/>
          <w:lang w:val="fr-CH"/>
        </w:rPr>
      </w:pPr>
    </w:p>
    <w:p w14:paraId="24DE2DC0" w14:textId="77777777" w:rsidR="002279B1" w:rsidRPr="00F03BD9" w:rsidRDefault="002279B1" w:rsidP="00785FE4">
      <w:pPr>
        <w:rPr>
          <w:rFonts w:ascii="Arial" w:hAnsi="Arial" w:cs="Arial"/>
          <w:sz w:val="20"/>
          <w:lang w:val="fr-CH"/>
        </w:rPr>
      </w:pPr>
    </w:p>
    <w:p w14:paraId="7A8DE63A" w14:textId="77777777" w:rsidR="00883371" w:rsidRPr="00F03BD9" w:rsidRDefault="00883371" w:rsidP="00785FE4">
      <w:pPr>
        <w:rPr>
          <w:rFonts w:ascii="Arial" w:hAnsi="Arial" w:cs="Arial"/>
          <w:sz w:val="20"/>
          <w:lang w:val="fr-CH"/>
        </w:rPr>
      </w:pPr>
    </w:p>
    <w:p w14:paraId="30C64A37" w14:textId="77777777" w:rsidR="001F4E1D" w:rsidRPr="00F03BD9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F03BD9">
        <w:rPr>
          <w:rFonts w:ascii="Arial" w:hAnsi="Arial" w:cs="Arial"/>
          <w:u w:val="single"/>
          <w:lang w:val="fr-CH"/>
        </w:rPr>
        <w:t>Accessoires en option :</w:t>
      </w:r>
    </w:p>
    <w:p w14:paraId="4219DF4C" w14:textId="77777777" w:rsidR="001F4E1D" w:rsidRPr="00F03BD9" w:rsidRDefault="001F4E1D" w:rsidP="001F4E1D">
      <w:pPr>
        <w:rPr>
          <w:rFonts w:ascii="Arial" w:hAnsi="Arial" w:cs="Arial"/>
          <w:b/>
          <w:sz w:val="20"/>
          <w:lang w:val="fr-CH"/>
        </w:rPr>
      </w:pPr>
    </w:p>
    <w:p w14:paraId="75982CBD" w14:textId="77777777" w:rsidR="001F4E1D" w:rsidRPr="00F03BD9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03BD9">
        <w:rPr>
          <w:rFonts w:ascii="Arial" w:hAnsi="Arial" w:cs="Arial"/>
          <w:sz w:val="20"/>
          <w:lang w:val="fr-CH"/>
        </w:rPr>
        <w:t>Télécommande universelle « theSenda B »</w:t>
      </w:r>
    </w:p>
    <w:p w14:paraId="69F94F76" w14:textId="77777777" w:rsidR="002770D0" w:rsidRPr="00F03BD9" w:rsidRDefault="002770D0" w:rsidP="002770D0">
      <w:pPr>
        <w:rPr>
          <w:rFonts w:ascii="Arial" w:hAnsi="Arial" w:cs="Arial"/>
          <w:sz w:val="20"/>
          <w:lang w:val="fr-CH"/>
        </w:rPr>
      </w:pPr>
      <w:r w:rsidRPr="00F03BD9">
        <w:rPr>
          <w:rFonts w:ascii="Arial" w:hAnsi="Arial" w:cs="Arial"/>
          <w:sz w:val="20"/>
          <w:lang w:val="fr-CH"/>
        </w:rPr>
        <w:t>Télécommande de l'utilisateur avec luxmètre intégré.</w:t>
      </w:r>
    </w:p>
    <w:p w14:paraId="1C6A4500" w14:textId="77777777" w:rsidR="002770D0" w:rsidRPr="00F03BD9" w:rsidRDefault="002770D0" w:rsidP="002770D0">
      <w:pPr>
        <w:spacing w:after="100"/>
        <w:rPr>
          <w:rFonts w:ascii="Arial" w:hAnsi="Arial" w:cs="Arial"/>
          <w:sz w:val="20"/>
          <w:lang w:val="fr-CH"/>
        </w:rPr>
      </w:pPr>
      <w:r w:rsidRPr="00F03BD9">
        <w:rPr>
          <w:rFonts w:ascii="Arial" w:hAnsi="Arial" w:cs="Arial"/>
          <w:sz w:val="20"/>
          <w:lang w:val="fr-CH"/>
        </w:rPr>
        <w:t>Télécommande de l'installateur : l'appli gratuite « theSenda Plug » permet la mise en service ou l'adaptation des paramètres en toute convivialité. Les jeux de paramètres peuvent être sauvegardés et désignés de manière personnalisée ainsi qu'</w:t>
      </w:r>
      <w:r w:rsidRPr="00F03BD9">
        <w:rPr>
          <w:rFonts w:ascii="Arial" w:hAnsi="Arial" w:cs="Arial"/>
          <w:color w:val="000000" w:themeColor="text1"/>
          <w:sz w:val="20"/>
          <w:lang w:val="fr-CH"/>
        </w:rPr>
        <w:t>être exportés pour l'archivage, par exemple par e-mail.</w:t>
      </w:r>
    </w:p>
    <w:p w14:paraId="33E5D064" w14:textId="77777777" w:rsidR="001F4E1D" w:rsidRPr="00F03BD9" w:rsidRDefault="001F4E1D" w:rsidP="001F4E1D">
      <w:pPr>
        <w:rPr>
          <w:rFonts w:ascii="Arial" w:hAnsi="Arial" w:cs="Arial"/>
          <w:b/>
          <w:sz w:val="20"/>
          <w:lang w:val="fr-CH"/>
        </w:rPr>
      </w:pPr>
      <w:r w:rsidRPr="00F03BD9">
        <w:rPr>
          <w:rFonts w:ascii="Arial" w:hAnsi="Arial" w:cs="Arial"/>
          <w:b/>
          <w:sz w:val="20"/>
          <w:lang w:val="fr-CH"/>
        </w:rPr>
        <w:t xml:space="preserve">N° de réf. : </w:t>
      </w:r>
      <w:r w:rsidRPr="00F03BD9">
        <w:rPr>
          <w:rFonts w:ascii="Arial" w:hAnsi="Arial" w:cs="Arial"/>
          <w:b/>
          <w:sz w:val="20"/>
          <w:lang w:val="fr-CH"/>
        </w:rPr>
        <w:tab/>
      </w:r>
      <w:r w:rsidRPr="00F03BD9">
        <w:rPr>
          <w:rFonts w:ascii="Arial" w:hAnsi="Arial" w:cs="Arial"/>
          <w:b/>
          <w:sz w:val="20"/>
          <w:lang w:val="fr-CH"/>
        </w:rPr>
        <w:tab/>
      </w:r>
      <w:r w:rsidRPr="00F03BD9">
        <w:rPr>
          <w:rFonts w:ascii="Arial" w:hAnsi="Arial" w:cs="Arial"/>
          <w:b/>
          <w:sz w:val="20"/>
          <w:lang w:val="fr-CH"/>
        </w:rPr>
        <w:tab/>
        <w:t>9070985</w:t>
      </w:r>
    </w:p>
    <w:p w14:paraId="1278596F" w14:textId="77777777" w:rsidR="001F4E1D" w:rsidRPr="00F03BD9" w:rsidRDefault="001F4E1D" w:rsidP="001F4E1D">
      <w:pPr>
        <w:rPr>
          <w:rFonts w:ascii="Arial" w:hAnsi="Arial" w:cs="Arial"/>
          <w:sz w:val="20"/>
          <w:lang w:val="fr-CH"/>
        </w:rPr>
      </w:pPr>
    </w:p>
    <w:p w14:paraId="2E0BA748" w14:textId="77777777" w:rsidR="001F4E1D" w:rsidRPr="00F03BD9" w:rsidRDefault="001F4E1D" w:rsidP="001F4E1D">
      <w:pPr>
        <w:rPr>
          <w:rFonts w:ascii="Arial" w:hAnsi="Arial" w:cs="Arial"/>
          <w:sz w:val="20"/>
          <w:lang w:val="fr-CH"/>
        </w:rPr>
      </w:pPr>
    </w:p>
    <w:p w14:paraId="101D323A" w14:textId="77777777" w:rsidR="001F4E1D" w:rsidRPr="00F03BD9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03BD9">
        <w:rPr>
          <w:rFonts w:ascii="Arial" w:hAnsi="Arial" w:cs="Arial"/>
          <w:sz w:val="20"/>
          <w:lang w:val="fr-CH"/>
        </w:rPr>
        <w:t>Télécommande de maintenance « theSenda P »</w:t>
      </w:r>
    </w:p>
    <w:p w14:paraId="4B1C8FF8" w14:textId="77777777" w:rsidR="001F4E1D" w:rsidRPr="00F03BD9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F03BD9">
        <w:rPr>
          <w:rFonts w:ascii="Arial" w:hAnsi="Arial" w:cs="Arial"/>
          <w:b/>
          <w:sz w:val="20"/>
          <w:lang w:val="fr-CH"/>
        </w:rPr>
        <w:t xml:space="preserve">N° de réf. : </w:t>
      </w:r>
      <w:r w:rsidRPr="00F03BD9">
        <w:rPr>
          <w:rFonts w:ascii="Arial" w:hAnsi="Arial" w:cs="Arial"/>
          <w:b/>
          <w:sz w:val="20"/>
          <w:lang w:val="fr-CH"/>
        </w:rPr>
        <w:tab/>
      </w:r>
      <w:r w:rsidRPr="00F03BD9">
        <w:rPr>
          <w:rFonts w:ascii="Arial" w:hAnsi="Arial" w:cs="Arial"/>
          <w:b/>
          <w:sz w:val="20"/>
          <w:lang w:val="fr-CH"/>
        </w:rPr>
        <w:tab/>
      </w:r>
      <w:r w:rsidRPr="00F03BD9">
        <w:rPr>
          <w:rFonts w:ascii="Arial" w:hAnsi="Arial" w:cs="Arial"/>
          <w:b/>
          <w:sz w:val="20"/>
          <w:lang w:val="fr-CH"/>
        </w:rPr>
        <w:tab/>
        <w:t>9070910</w:t>
      </w:r>
    </w:p>
    <w:p w14:paraId="21CC0014" w14:textId="77777777" w:rsidR="001F4E1D" w:rsidRPr="00F03BD9" w:rsidRDefault="001F4E1D" w:rsidP="001F4E1D">
      <w:pPr>
        <w:rPr>
          <w:rFonts w:ascii="Arial" w:hAnsi="Arial" w:cs="Arial"/>
          <w:sz w:val="20"/>
          <w:lang w:val="fr-CH"/>
        </w:rPr>
      </w:pPr>
    </w:p>
    <w:p w14:paraId="2A2BB0B8" w14:textId="77777777" w:rsidR="001F4E1D" w:rsidRPr="00F03BD9" w:rsidRDefault="001F4E1D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03BD9">
        <w:rPr>
          <w:rFonts w:ascii="Arial" w:hAnsi="Arial" w:cs="Arial"/>
          <w:sz w:val="20"/>
          <w:lang w:val="fr-CH"/>
        </w:rPr>
        <w:t>Télécommande de l'utilisateur « theSenda S »</w:t>
      </w:r>
    </w:p>
    <w:p w14:paraId="6927582F" w14:textId="77777777" w:rsidR="001F4E1D" w:rsidRPr="00F03BD9" w:rsidRDefault="001F4E1D" w:rsidP="001F4E1D">
      <w:pPr>
        <w:spacing w:after="100" w:afterAutospacing="1"/>
        <w:rPr>
          <w:rFonts w:ascii="Arial" w:hAnsi="Arial" w:cs="Arial"/>
          <w:b/>
          <w:sz w:val="20"/>
          <w:lang w:val="fr-CH"/>
        </w:rPr>
      </w:pPr>
      <w:r w:rsidRPr="00F03BD9">
        <w:rPr>
          <w:rFonts w:ascii="Arial" w:hAnsi="Arial" w:cs="Arial"/>
          <w:b/>
          <w:sz w:val="20"/>
          <w:lang w:val="fr-CH"/>
        </w:rPr>
        <w:t xml:space="preserve">N° de réf. : </w:t>
      </w:r>
      <w:r w:rsidRPr="00F03BD9">
        <w:rPr>
          <w:rFonts w:ascii="Arial" w:hAnsi="Arial" w:cs="Arial"/>
          <w:b/>
          <w:sz w:val="20"/>
          <w:lang w:val="fr-CH"/>
        </w:rPr>
        <w:tab/>
      </w:r>
      <w:r w:rsidRPr="00F03BD9">
        <w:rPr>
          <w:rFonts w:ascii="Arial" w:hAnsi="Arial" w:cs="Arial"/>
          <w:b/>
          <w:sz w:val="20"/>
          <w:lang w:val="fr-CH"/>
        </w:rPr>
        <w:tab/>
      </w:r>
      <w:r w:rsidRPr="00F03BD9">
        <w:rPr>
          <w:rFonts w:ascii="Arial" w:hAnsi="Arial" w:cs="Arial"/>
          <w:b/>
          <w:sz w:val="20"/>
          <w:lang w:val="fr-CH"/>
        </w:rPr>
        <w:tab/>
        <w:t>9070911</w:t>
      </w:r>
    </w:p>
    <w:p w14:paraId="256EFF02" w14:textId="77777777" w:rsidR="001F4E1D" w:rsidRPr="00F03BD9" w:rsidRDefault="001F4E1D" w:rsidP="001F4E1D">
      <w:pPr>
        <w:rPr>
          <w:rFonts w:ascii="Arial" w:hAnsi="Arial" w:cs="Arial"/>
          <w:sz w:val="20"/>
          <w:lang w:val="fr-CH"/>
        </w:rPr>
      </w:pPr>
    </w:p>
    <w:p w14:paraId="2E39B3D6" w14:textId="77777777" w:rsidR="001F4E1D" w:rsidRPr="00F03BD9" w:rsidRDefault="00E90FFE" w:rsidP="001F4E1D">
      <w:pPr>
        <w:pStyle w:val="berschrift3"/>
        <w:spacing w:after="120"/>
        <w:rPr>
          <w:rFonts w:ascii="Arial" w:hAnsi="Arial" w:cs="Arial"/>
          <w:sz w:val="20"/>
          <w:lang w:val="fr-CH"/>
        </w:rPr>
      </w:pPr>
      <w:r w:rsidRPr="00F03BD9">
        <w:rPr>
          <w:rFonts w:ascii="Arial" w:hAnsi="Arial" w:cs="Arial"/>
          <w:sz w:val="20"/>
          <w:lang w:val="fr-CH"/>
        </w:rPr>
        <w:t>Cache à clipser « Cover 85 GR »</w:t>
      </w:r>
    </w:p>
    <w:p w14:paraId="76B4F6D9" w14:textId="77777777"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N° de réf. 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9070594 (gris)</w:t>
      </w:r>
    </w:p>
    <w:p w14:paraId="176EE86F" w14:textId="77777777" w:rsidR="001F4E1D" w:rsidRPr="00E90FFE" w:rsidRDefault="001F4E1D" w:rsidP="001F4E1D">
      <w:pPr>
        <w:rPr>
          <w:rFonts w:ascii="Arial" w:hAnsi="Arial" w:cs="Arial"/>
          <w:sz w:val="20"/>
        </w:rPr>
      </w:pPr>
    </w:p>
    <w:p w14:paraId="14D798B5" w14:textId="77777777"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8610F0" w14:textId="77777777" w:rsidR="00E0552B" w:rsidRDefault="00E0552B">
      <w:r>
        <w:separator/>
      </w:r>
    </w:p>
  </w:endnote>
  <w:endnote w:type="continuationSeparator" w:id="0">
    <w:p w14:paraId="72BD7F6C" w14:textId="77777777" w:rsidR="00E0552B" w:rsidRDefault="00E0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3"/>
      <w:gridCol w:w="4682"/>
    </w:tblGrid>
    <w:tr w:rsidR="00F213AE" w14:paraId="07BFB9F7" w14:textId="77777777" w:rsidTr="006B75C9">
      <w:tc>
        <w:tcPr>
          <w:tcW w:w="4747" w:type="dxa"/>
        </w:tcPr>
        <w:p w14:paraId="7957F3A3" w14:textId="77777777" w:rsidR="00F213AE" w:rsidRPr="00F03BD9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F03BD9">
            <w:rPr>
              <w:rFonts w:ascii="Arial" w:hAnsi="Arial" w:cs="Arial"/>
              <w:lang w:val="fr-CH"/>
            </w:rPr>
            <w:t>Sous réserve de modifications techniques</w:t>
          </w:r>
        </w:p>
      </w:tc>
      <w:tc>
        <w:tcPr>
          <w:tcW w:w="4748" w:type="dxa"/>
        </w:tcPr>
        <w:p w14:paraId="3E2AB71D" w14:textId="6F322D98" w:rsidR="00F213AE" w:rsidRPr="0095605F" w:rsidRDefault="00613D3D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</w:t>
          </w:r>
          <w:r w:rsidR="00F03BD9">
            <w:rPr>
              <w:rFonts w:ascii="Arial" w:hAnsi="Arial" w:cs="Arial"/>
            </w:rPr>
            <w:t>2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14:paraId="614DF7D2" w14:textId="77777777"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025D1D" w14:textId="77777777" w:rsidR="00E0552B" w:rsidRDefault="00E0552B">
      <w:r>
        <w:separator/>
      </w:r>
    </w:p>
  </w:footnote>
  <w:footnote w:type="continuationSeparator" w:id="0">
    <w:p w14:paraId="2CAA18D5" w14:textId="77777777" w:rsidR="00E0552B" w:rsidRDefault="00E05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A87278" w14:textId="77777777"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14:paraId="6103CE1B" w14:textId="77777777" w:rsidTr="006B75C9">
      <w:tc>
        <w:tcPr>
          <w:tcW w:w="4747" w:type="dxa"/>
        </w:tcPr>
        <w:p w14:paraId="413C26B5" w14:textId="77777777"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14:paraId="3BA5C1AD" w14:textId="77777777"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8F58D6" w:rsidRPr="00714F55">
            <w:rPr>
              <w:noProof/>
            </w:rPr>
            <w:drawing>
              <wp:inline distT="0" distB="0" distL="0" distR="0" wp14:anchorId="481FD010" wp14:editId="077DDF2A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A06CDDA" w14:textId="77777777"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91194673">
    <w:abstractNumId w:val="2"/>
  </w:num>
  <w:num w:numId="2" w16cid:durableId="825827905">
    <w:abstractNumId w:val="4"/>
  </w:num>
  <w:num w:numId="3" w16cid:durableId="288322092">
    <w:abstractNumId w:val="1"/>
  </w:num>
  <w:num w:numId="4" w16cid:durableId="1487279686">
    <w:abstractNumId w:val="0"/>
  </w:num>
  <w:num w:numId="5" w16cid:durableId="199382543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1F7EE0"/>
    <w:rsid w:val="002279B1"/>
    <w:rsid w:val="00261E93"/>
    <w:rsid w:val="002770D0"/>
    <w:rsid w:val="00293461"/>
    <w:rsid w:val="002A63AC"/>
    <w:rsid w:val="002A64A1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F796A"/>
    <w:rsid w:val="00604C66"/>
    <w:rsid w:val="00613D3D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83371"/>
    <w:rsid w:val="008A17A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7621C"/>
    <w:rsid w:val="00BD3319"/>
    <w:rsid w:val="00C001FA"/>
    <w:rsid w:val="00C03C7C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757B"/>
    <w:rsid w:val="00D84889"/>
    <w:rsid w:val="00D96261"/>
    <w:rsid w:val="00DA5A07"/>
    <w:rsid w:val="00DF4FE3"/>
    <w:rsid w:val="00E0552B"/>
    <w:rsid w:val="00E26082"/>
    <w:rsid w:val="00E5779A"/>
    <w:rsid w:val="00E66107"/>
    <w:rsid w:val="00E769D5"/>
    <w:rsid w:val="00E90FFE"/>
    <w:rsid w:val="00EA1E7A"/>
    <w:rsid w:val="00EB4AB1"/>
    <w:rsid w:val="00EC36C2"/>
    <w:rsid w:val="00F03BD9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73815C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372</Words>
  <Characters>2349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2026-10-16T13:12:00Z</dcterms:created>
  <dcterms:modified xsi:type="dcterms:W3CDTF">2026-10-16T13:12:00Z</dcterms:modified>
</cp:coreProperties>
</file>